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232" w:rsidRDefault="000C44E1">
      <w:pPr>
        <w:pStyle w:val="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9018A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artworked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5D6E5" id="Group 23" o:spid="_x0000_s1026" alt="'Of' text in artworked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10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>
        <w:t xml:space="preserve">Certificate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43CF6" w:rsidRDefault="00843CF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cQa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GHEG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  <v:imagedata r:id="rId13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  <v:imagedata r:id="rId14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" filled="f" strokecolor="#653a95 [3208]" strokeweight="6.5pt">
                  <v:textbox>
                    <w:txbxContent>
                      <w:p w:rsidR="00843CF6" w:rsidRDefault="00843CF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03288">
        <w:t>Adoption</w:t>
      </w:r>
    </w:p>
    <w:p w:rsidR="00EC0232" w:rsidRDefault="00843CF6">
      <w:pPr>
        <w:pStyle w:val="Name"/>
      </w:pPr>
      <w:r>
        <w:t>Jonmania</w:t>
      </w:r>
      <w:bookmarkStart w:id="0" w:name="_GoBack"/>
      <w:bookmarkEnd w:id="0"/>
    </w:p>
    <w:p w:rsidR="00EC0232" w:rsidRDefault="00303288">
      <w:r>
        <w:t>Is Officially Adopted And Has A Forever Family With __________________________________</w:t>
      </w:r>
    </w:p>
    <w:p w:rsidR="00EC0232" w:rsidRDefault="00303288">
      <w:pPr>
        <w:pStyle w:val="Organization"/>
        <w:spacing w:after="0"/>
      </w:pPr>
      <w:r>
        <w:t>Safe Harbor Equine Sanctuary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303288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AA025BF2DC3D43B1B507B337CA71FE7F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23" w:type="dxa"/>
                <w:vAlign w:val="center"/>
              </w:tcPr>
              <w:p w:rsidR="00EC0232" w:rsidRDefault="00303288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w:drawing>
                    <wp:anchor distT="0" distB="0" distL="114300" distR="114300" simplePos="0" relativeHeight="251672063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483235</wp:posOffset>
                      </wp:positionV>
                      <wp:extent cx="1874520" cy="1071245"/>
                      <wp:effectExtent l="0" t="0" r="0" b="0"/>
                      <wp:wrapSquare wrapText="bothSides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safe harbor logo 1f.png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4520" cy="1071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927" w:type="dxa"/>
          </w:tcPr>
          <w:p w:rsidR="00EC0232" w:rsidRDefault="00EC0232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303288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EC0232" w:rsidRDefault="000C44E1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EC0232" w:rsidRDefault="00EC0232" w:rsidP="00303288">
                  <w:pPr>
                    <w:pStyle w:val="Signature"/>
                    <w:jc w:val="center"/>
                  </w:pPr>
                </w:p>
              </w:tc>
            </w:tr>
            <w:tr w:rsidR="00303288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EC0232" w:rsidRDefault="000C44E1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tc>
                <w:tcPr>
                  <w:tcW w:w="6192" w:type="dxa"/>
                  <w:vAlign w:val="bottom"/>
                </w:tcPr>
                <w:p w:rsidR="00EC0232" w:rsidRDefault="00EC0232" w:rsidP="00303288">
                  <w:pPr>
                    <w:pStyle w:val="Signature"/>
                    <w:jc w:val="center"/>
                  </w:pPr>
                </w:p>
              </w:tc>
            </w:tr>
          </w:tbl>
          <w:p w:rsidR="00EC0232" w:rsidRDefault="00EC0232">
            <w:pPr>
              <w:spacing w:after="0" w:line="240" w:lineRule="auto"/>
            </w:pPr>
          </w:p>
        </w:tc>
      </w:tr>
    </w:tbl>
    <w:p w:rsidR="00EC0232" w:rsidRDefault="00EC0232">
      <w:pPr>
        <w:spacing w:after="0" w:line="200" w:lineRule="exact"/>
      </w:pPr>
    </w:p>
    <w:sectPr w:rsidR="00EC0232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3A8" w:rsidRDefault="00D173A8">
      <w:pPr>
        <w:spacing w:after="0" w:line="240" w:lineRule="auto"/>
      </w:pPr>
      <w:r>
        <w:separator/>
      </w:r>
    </w:p>
  </w:endnote>
  <w:endnote w:type="continuationSeparator" w:id="0">
    <w:p w:rsidR="00D173A8" w:rsidRDefault="00D17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3A8" w:rsidRDefault="00D173A8">
      <w:pPr>
        <w:spacing w:after="0" w:line="240" w:lineRule="auto"/>
      </w:pPr>
      <w:r>
        <w:separator/>
      </w:r>
    </w:p>
  </w:footnote>
  <w:footnote w:type="continuationSeparator" w:id="0">
    <w:p w:rsidR="00D173A8" w:rsidRDefault="00D17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88"/>
    <w:rsid w:val="000C44E1"/>
    <w:rsid w:val="002D3503"/>
    <w:rsid w:val="00303288"/>
    <w:rsid w:val="0054029B"/>
    <w:rsid w:val="00630E59"/>
    <w:rsid w:val="00791C4C"/>
    <w:rsid w:val="00843CF6"/>
    <w:rsid w:val="00871DA4"/>
    <w:rsid w:val="00D173A8"/>
    <w:rsid w:val="00EC0232"/>
    <w:rsid w:val="00FC0B59"/>
    <w:rsid w:val="00FE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660E5"/>
  <w15:docId w15:val="{B873D6D2-5BB9-4A1E-8B12-58D8BBDA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ia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025BF2DC3D43B1B507B337CA71F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02AC2-8E6D-46AF-A28E-3D5CE5174014}"/>
      </w:docPartPr>
      <w:docPartBody>
        <w:p w:rsidR="00B27112" w:rsidRDefault="00B27112">
          <w:pPr>
            <w:pStyle w:val="AA025BF2DC3D43B1B507B337CA71FE7F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12"/>
    <w:rsid w:val="00830FE3"/>
    <w:rsid w:val="00901898"/>
    <w:rsid w:val="00934125"/>
    <w:rsid w:val="00B2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33BE1B8FAE418E9AF7438222A22C9B">
    <w:name w:val="B533BE1B8FAE418E9AF7438222A22C9B"/>
  </w:style>
  <w:style w:type="paragraph" w:customStyle="1" w:styleId="2ED68B54FEA64F8C86C83A4169B69E5B">
    <w:name w:val="2ED68B54FEA64F8C86C83A4169B69E5B"/>
  </w:style>
  <w:style w:type="paragraph" w:customStyle="1" w:styleId="DA049227641E46409AE4412CBA3F4B53">
    <w:name w:val="DA049227641E46409AE4412CBA3F4B5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A025BF2DC3D43B1B507B337CA71FE7F">
    <w:name w:val="AA025BF2DC3D43B1B507B337CA71FE7F"/>
  </w:style>
  <w:style w:type="paragraph" w:customStyle="1" w:styleId="890C273B34A6479BAE43ADB79284A8C9">
    <w:name w:val="890C273B34A6479BAE43ADB79284A8C9"/>
  </w:style>
  <w:style w:type="paragraph" w:customStyle="1" w:styleId="EE0291126CCD4CADBFAB933085663563">
    <w:name w:val="EE0291126CCD4CADBFAB9330856635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01E57D-9F4D-4965-80CD-BB7BE7DF8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523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Sariah Hopkins</dc:creator>
  <cp:keywords/>
  <dc:description/>
  <cp:lastModifiedBy>Sariah Hopkins</cp:lastModifiedBy>
  <cp:revision>4</cp:revision>
  <cp:lastPrinted>2016-07-31T17:28:00Z</cp:lastPrinted>
  <dcterms:created xsi:type="dcterms:W3CDTF">2016-05-22T16:21:00Z</dcterms:created>
  <dcterms:modified xsi:type="dcterms:W3CDTF">2016-08-01T02:08:00Z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